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52C1" w:rsidRDefault="004A1686"/>
    <w:sectPr w:rsidR="00FF52C1" w:rsidSect="004450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A1686" w:rsidRDefault="004A1686" w:rsidP="00D946DF">
      <w:r>
        <w:separator/>
      </w:r>
    </w:p>
  </w:endnote>
  <w:endnote w:type="continuationSeparator" w:id="0">
    <w:p w:rsidR="004A1686" w:rsidRDefault="004A1686" w:rsidP="00D94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7483" w:rsidRDefault="00C274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46DF" w:rsidRPr="00D946DF" w:rsidRDefault="00D946DF" w:rsidP="00D946DF">
    <w:pPr>
      <w:pStyle w:val="Footer"/>
      <w:jc w:val="center"/>
      <w:rPr>
        <w:rFonts w:ascii="Lato" w:hAnsi="Lato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7483" w:rsidRDefault="00C27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A1686" w:rsidRDefault="004A1686" w:rsidP="00D946DF">
      <w:r>
        <w:separator/>
      </w:r>
    </w:p>
  </w:footnote>
  <w:footnote w:type="continuationSeparator" w:id="0">
    <w:p w:rsidR="004A1686" w:rsidRDefault="004A1686" w:rsidP="00D94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7483" w:rsidRDefault="00C274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46DF" w:rsidRPr="00D946DF" w:rsidRDefault="00C27483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>
      <w:rPr>
        <w:rFonts w:ascii="Lato" w:hAnsi="Lato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-63500</wp:posOffset>
          </wp:positionH>
          <wp:positionV relativeFrom="paragraph">
            <wp:posOffset>-95250</wp:posOffset>
          </wp:positionV>
          <wp:extent cx="2706370" cy="813435"/>
          <wp:effectExtent l="0" t="0" r="0" b="0"/>
          <wp:wrapSquare wrapText="bothSides"/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close 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6370" cy="813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46DF" w:rsidRPr="00D946DF">
      <w:rPr>
        <w:rFonts w:ascii="Lato" w:hAnsi="Lato"/>
        <w:sz w:val="22"/>
        <w:szCs w:val="22"/>
      </w:rPr>
      <w:tab/>
      <w:t>420 South Broad Street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Winston-Salem, NC 27101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800-937-5097</w:t>
    </w:r>
  </w:p>
  <w:p w:rsidR="00D946DF" w:rsidRPr="00D946DF" w:rsidRDefault="00D946DF">
    <w:pPr>
      <w:pStyle w:val="Header"/>
      <w:rPr>
        <w:sz w:val="22"/>
        <w:szCs w:val="22"/>
      </w:rPr>
    </w:pPr>
    <w:r w:rsidRPr="00D946DF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D37520" wp14:editId="194BAD1F">
              <wp:simplePos x="0" y="0"/>
              <wp:positionH relativeFrom="column">
                <wp:posOffset>923453</wp:posOffset>
              </wp:positionH>
              <wp:positionV relativeFrom="paragraph">
                <wp:posOffset>166156</wp:posOffset>
              </wp:positionV>
              <wp:extent cx="5929278" cy="13228"/>
              <wp:effectExtent l="12700" t="12700" r="14605" b="127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9278" cy="13228"/>
                      </a:xfrm>
                      <a:prstGeom prst="line">
                        <a:avLst/>
                      </a:prstGeom>
                      <a:ln w="25400">
                        <a:solidFill>
                          <a:srgbClr val="0028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6E0636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7pt,13.1pt" to="539.55pt,14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" strokecolor="#002868" strokeweight="2pt">
              <v:stroke joinstyle="miter"/>
            </v:line>
          </w:pict>
        </mc:Fallback>
      </mc:AlternateContent>
    </w:r>
  </w:p>
  <w:p w:rsidR="00D946DF" w:rsidRPr="00D946DF" w:rsidRDefault="00D946DF">
    <w:pPr>
      <w:pStyle w:val="Head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7483" w:rsidRDefault="00C274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83"/>
    <w:rsid w:val="0021032F"/>
    <w:rsid w:val="00445072"/>
    <w:rsid w:val="00487673"/>
    <w:rsid w:val="004A1686"/>
    <w:rsid w:val="0050584B"/>
    <w:rsid w:val="00700ECB"/>
    <w:rsid w:val="00806AC2"/>
    <w:rsid w:val="009A3627"/>
    <w:rsid w:val="00C03113"/>
    <w:rsid w:val="00C27483"/>
    <w:rsid w:val="00D736C2"/>
    <w:rsid w:val="00D9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46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DF"/>
  </w:style>
  <w:style w:type="paragraph" w:styleId="Footer">
    <w:name w:val="footer"/>
    <w:basedOn w:val="Normal"/>
    <w:link w:val="FooterChar"/>
    <w:uiPriority w:val="99"/>
    <w:unhideWhenUsed/>
    <w:rsid w:val="00D946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generic.dotx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Ian McIlwraith</cp:lastModifiedBy>
  <cp:revision>1</cp:revision>
  <dcterms:created xsi:type="dcterms:W3CDTF">2020-07-17T15:03:00Z</dcterms:created>
  <dcterms:modified xsi:type="dcterms:W3CDTF">2020-07-17T15:09:00Z</dcterms:modified>
</cp:coreProperties>
</file>